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088"/>
        <w:gridCol w:w="8018"/>
      </w:tblGrid>
      <w:tr w:rsidR="00D24656" w:rsidRPr="00F0626D" w:rsidTr="003B0AEC">
        <w:tc>
          <w:tcPr>
            <w:tcW w:w="2088" w:type="dxa"/>
            <w:tcBorders>
              <w:top w:val="nil"/>
              <w:left w:val="nil"/>
              <w:bottom w:val="nil"/>
            </w:tcBorders>
            <w:shd w:val="clear" w:color="auto" w:fill="427730"/>
          </w:tcPr>
          <w:p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rsidR="00D24656" w:rsidRPr="00F0626D" w:rsidRDefault="00114046" w:rsidP="004F63F4">
            <w:pPr>
              <w:spacing w:before="100" w:after="120"/>
              <w:rPr>
                <w:sz w:val="24"/>
              </w:rPr>
            </w:pPr>
            <w:r>
              <w:rPr>
                <w:sz w:val="24"/>
              </w:rPr>
              <w:t>Transformation</w:t>
            </w:r>
          </w:p>
        </w:tc>
      </w:tr>
      <w:tr w:rsidR="00D24656" w:rsidRPr="00F0626D" w:rsidTr="00C60F9E">
        <w:trPr>
          <w:cantSplit/>
          <w:trHeight w:hRule="exact" w:val="130"/>
        </w:trPr>
        <w:tc>
          <w:tcPr>
            <w:tcW w:w="2088" w:type="dxa"/>
            <w:tcBorders>
              <w:top w:val="nil"/>
              <w:left w:val="nil"/>
              <w:bottom w:val="nil"/>
              <w:right w:val="nil"/>
            </w:tcBorders>
          </w:tcPr>
          <w:p w:rsidR="00D24656" w:rsidRPr="00F0626D" w:rsidRDefault="00D24656" w:rsidP="00D24656">
            <w:pPr>
              <w:spacing w:after="0"/>
              <w:rPr>
                <w:b/>
                <w:sz w:val="24"/>
              </w:rPr>
            </w:pPr>
          </w:p>
        </w:tc>
        <w:tc>
          <w:tcPr>
            <w:tcW w:w="8018" w:type="dxa"/>
            <w:tcBorders>
              <w:left w:val="nil"/>
              <w:right w:val="nil"/>
            </w:tcBorders>
          </w:tcPr>
          <w:p w:rsidR="00D24656" w:rsidRPr="00F0626D" w:rsidRDefault="00D24656" w:rsidP="00D24656">
            <w:pPr>
              <w:spacing w:after="0"/>
              <w:rPr>
                <w:sz w:val="24"/>
              </w:rPr>
            </w:pPr>
          </w:p>
        </w:tc>
      </w:tr>
      <w:tr w:rsidR="00D24656" w:rsidRPr="00F0626D" w:rsidTr="003B0AEC">
        <w:tc>
          <w:tcPr>
            <w:tcW w:w="2088" w:type="dxa"/>
            <w:tcBorders>
              <w:top w:val="nil"/>
              <w:left w:val="nil"/>
              <w:bottom w:val="nil"/>
            </w:tcBorders>
            <w:shd w:val="clear" w:color="auto" w:fill="427730"/>
          </w:tcPr>
          <w:p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rsidR="00D24656" w:rsidRPr="00F0626D" w:rsidRDefault="00114046" w:rsidP="00C05095">
            <w:pPr>
              <w:spacing w:before="100" w:after="120"/>
              <w:rPr>
                <w:sz w:val="24"/>
              </w:rPr>
            </w:pPr>
            <w:r>
              <w:rPr>
                <w:color w:val="000000"/>
                <w:sz w:val="24"/>
              </w:rPr>
              <w:t>Information Officer</w:t>
            </w:r>
            <w:r w:rsidR="00C05095">
              <w:rPr>
                <w:color w:val="000000"/>
                <w:sz w:val="24"/>
              </w:rPr>
              <w:t xml:space="preserve"> </w:t>
            </w:r>
            <w:r w:rsidR="00A24B99">
              <w:rPr>
                <w:color w:val="000000"/>
                <w:sz w:val="24"/>
              </w:rPr>
              <w:t>(Scale</w:t>
            </w:r>
            <w:r>
              <w:rPr>
                <w:color w:val="000000"/>
                <w:sz w:val="24"/>
              </w:rPr>
              <w:t xml:space="preserve"> 2-4</w:t>
            </w:r>
            <w:r w:rsidR="00C05095">
              <w:rPr>
                <w:color w:val="000000"/>
                <w:sz w:val="24"/>
              </w:rPr>
              <w:t>)</w:t>
            </w:r>
          </w:p>
        </w:tc>
      </w:tr>
      <w:tr w:rsidR="00D24656" w:rsidRPr="00F0626D" w:rsidTr="00C60F9E">
        <w:trPr>
          <w:cantSplit/>
          <w:trHeight w:hRule="exact" w:val="130"/>
        </w:trPr>
        <w:tc>
          <w:tcPr>
            <w:tcW w:w="2088" w:type="dxa"/>
            <w:tcBorders>
              <w:top w:val="nil"/>
              <w:left w:val="nil"/>
              <w:bottom w:val="nil"/>
              <w:right w:val="nil"/>
            </w:tcBorders>
          </w:tcPr>
          <w:p w:rsidR="00D24656" w:rsidRPr="00F0626D" w:rsidRDefault="00D24656" w:rsidP="00D24656">
            <w:pPr>
              <w:spacing w:after="0"/>
              <w:rPr>
                <w:b/>
                <w:sz w:val="24"/>
              </w:rPr>
            </w:pPr>
          </w:p>
        </w:tc>
        <w:tc>
          <w:tcPr>
            <w:tcW w:w="8018" w:type="dxa"/>
            <w:tcBorders>
              <w:left w:val="nil"/>
              <w:right w:val="nil"/>
            </w:tcBorders>
          </w:tcPr>
          <w:p w:rsidR="00D24656" w:rsidRPr="00F0626D" w:rsidRDefault="00D24656" w:rsidP="00D24656">
            <w:pPr>
              <w:spacing w:after="0"/>
              <w:rPr>
                <w:sz w:val="24"/>
              </w:rPr>
            </w:pPr>
          </w:p>
        </w:tc>
      </w:tr>
      <w:tr w:rsidR="00D24656" w:rsidRPr="00F0626D" w:rsidTr="003B0AEC">
        <w:tc>
          <w:tcPr>
            <w:tcW w:w="2088" w:type="dxa"/>
            <w:tcBorders>
              <w:top w:val="nil"/>
              <w:left w:val="nil"/>
              <w:bottom w:val="nil"/>
            </w:tcBorders>
            <w:shd w:val="clear" w:color="auto" w:fill="427730"/>
          </w:tcPr>
          <w:p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rsidR="00D24656" w:rsidRPr="00F0626D" w:rsidRDefault="00114046" w:rsidP="009E483A">
            <w:pPr>
              <w:spacing w:before="100" w:after="120"/>
              <w:rPr>
                <w:sz w:val="24"/>
              </w:rPr>
            </w:pPr>
            <w:r>
              <w:rPr>
                <w:sz w:val="24"/>
              </w:rPr>
              <w:t xml:space="preserve">Customer Services </w:t>
            </w:r>
            <w:r w:rsidR="009E483A">
              <w:rPr>
                <w:sz w:val="24"/>
              </w:rPr>
              <w:t>Manager</w:t>
            </w:r>
          </w:p>
        </w:tc>
      </w:tr>
      <w:tr w:rsidR="003B3675" w:rsidRPr="00F0626D" w:rsidTr="00C60F9E">
        <w:trPr>
          <w:cantSplit/>
          <w:trHeight w:hRule="exact" w:val="130"/>
        </w:trPr>
        <w:tc>
          <w:tcPr>
            <w:tcW w:w="2088" w:type="dxa"/>
            <w:tcBorders>
              <w:top w:val="nil"/>
              <w:left w:val="nil"/>
              <w:bottom w:val="nil"/>
              <w:right w:val="nil"/>
            </w:tcBorders>
          </w:tcPr>
          <w:p w:rsidR="003B3675" w:rsidRPr="00F0626D" w:rsidRDefault="003B3675" w:rsidP="003B3675">
            <w:pPr>
              <w:spacing w:after="0"/>
              <w:rPr>
                <w:b/>
                <w:sz w:val="24"/>
              </w:rPr>
            </w:pPr>
          </w:p>
        </w:tc>
        <w:tc>
          <w:tcPr>
            <w:tcW w:w="8018" w:type="dxa"/>
            <w:tcBorders>
              <w:left w:val="nil"/>
              <w:right w:val="nil"/>
            </w:tcBorders>
          </w:tcPr>
          <w:p w:rsidR="003B3675" w:rsidRPr="00F0626D" w:rsidRDefault="003B3675" w:rsidP="003B3675">
            <w:pPr>
              <w:spacing w:after="0"/>
              <w:rPr>
                <w:sz w:val="24"/>
              </w:rPr>
            </w:pPr>
          </w:p>
        </w:tc>
      </w:tr>
      <w:tr w:rsidR="003B3675" w:rsidRPr="00F0626D" w:rsidTr="003B0AEC">
        <w:tc>
          <w:tcPr>
            <w:tcW w:w="2088" w:type="dxa"/>
            <w:tcBorders>
              <w:top w:val="nil"/>
              <w:left w:val="nil"/>
              <w:bottom w:val="nil"/>
            </w:tcBorders>
            <w:shd w:val="clear" w:color="auto" w:fill="427730"/>
          </w:tcPr>
          <w:p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rsidR="00542E99" w:rsidRPr="00B75220" w:rsidRDefault="00542E99" w:rsidP="00A533B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rsidTr="003F2BCF">
        <w:trPr>
          <w:tblHeader/>
        </w:trPr>
        <w:tc>
          <w:tcPr>
            <w:tcW w:w="10098" w:type="dxa"/>
            <w:tcBorders>
              <w:bottom w:val="single" w:sz="4" w:space="0" w:color="auto"/>
            </w:tcBorders>
            <w:shd w:val="clear" w:color="auto" w:fill="427730"/>
          </w:tcPr>
          <w:p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114046" w:rsidTr="003F2BCF">
        <w:tc>
          <w:tcPr>
            <w:tcW w:w="10098" w:type="dxa"/>
            <w:tcBorders>
              <w:bottom w:val="nil"/>
            </w:tcBorders>
            <w:shd w:val="clear" w:color="auto" w:fill="F0F8EE"/>
          </w:tcPr>
          <w:p w:rsidR="0019347D" w:rsidRPr="00114046" w:rsidRDefault="0019347D" w:rsidP="00114046">
            <w:pPr>
              <w:pStyle w:val="Bullet"/>
            </w:pPr>
            <w:r w:rsidRPr="00114046">
              <w:t xml:space="preserve"> </w:t>
            </w:r>
            <w:r w:rsidR="00114046" w:rsidRPr="00114046">
              <w:t>To staff the Council’s rec</w:t>
            </w:r>
            <w:smartTag w:uri="schemas-accessaccounts-com/lookup" w:element="T14">
              <w:smartTagPr>
                <w:attr w:name="WField" w:val="USER_ID"/>
                <w:attr w:name="DField" w:val="USER_ID"/>
                <w:attr w:name="Value" w:val="'EP'"/>
                <w:attr w:name="User" w:val="1"/>
              </w:smartTagPr>
              <w:r w:rsidR="00114046" w:rsidRPr="00114046">
                <w:t>ep</w:t>
              </w:r>
            </w:smartTag>
            <w:r w:rsidR="00114046" w:rsidRPr="00114046">
              <w:t>tion areas and provide a professional high qual</w:t>
            </w:r>
            <w:smartTag w:uri="schemas-accessaccounts-com/lookup" w:element="T10">
              <w:smartTagPr>
                <w:attr w:name="WField" w:val="PACODE"/>
                <w:attr w:name="DField" w:val="PACODE"/>
                <w:attr w:name="Value" w:val="'902502505'"/>
                <w:attr w:name="User" w:val="1"/>
              </w:smartTagPr>
              <w:smartTag w:uri="schemas-accessaccounts-com/lookup" w:element="T9">
                <w:smartTagPr>
                  <w:attr w:name="WField" w:val="SACODE"/>
                  <w:attr w:name="DField" w:val="SACODE"/>
                  <w:attr w:name="Value" w:val="'902502505'"/>
                  <w:attr w:name="User" w:val="1"/>
                </w:smartTagPr>
                <w:smartTag w:uri="schemas-accessaccounts-com/lookup" w:element="T7">
                  <w:smartTagPr>
                    <w:attr w:name="WField" w:val="CH_CODE"/>
                    <w:attr w:name="DField" w:val="CH_CODE"/>
                    <w:attr w:name="Value" w:val="'902502505'"/>
                    <w:attr w:name="User" w:val="1"/>
                  </w:smartTagPr>
                  <w:smartTag w:uri="schemas-accessaccounts-com/lookup" w:element="T3">
                    <w:smartTagPr>
                      <w:attr w:name="WField" w:val="NCOPY_ACCCODE"/>
                      <w:attr w:name="DField" w:val="NCOPY_ACCCODE"/>
                      <w:attr w:name="Value" w:val="'902502505'"/>
                      <w:attr w:name="User" w:val="1"/>
                    </w:smartTagPr>
                    <w:r w:rsidR="00114046" w:rsidRPr="00114046">
                      <w:t>it</w:t>
                    </w:r>
                  </w:smartTag>
                </w:smartTag>
              </w:smartTag>
            </w:smartTag>
            <w:r w:rsidR="00114046" w:rsidRPr="00114046">
              <w:t>y, welcoming and efficient front of house and sw</w:t>
            </w:r>
            <w:smartTag w:uri="schemas-accessaccounts-com/lookup" w:element="T10">
              <w:smartTagPr>
                <w:attr w:name="WField" w:val="PACODE"/>
                <w:attr w:name="DField" w:val="PACODE"/>
                <w:attr w:name="Value" w:val="'902502505'"/>
                <w:attr w:name="User" w:val="1"/>
              </w:smartTagPr>
              <w:smartTag w:uri="schemas-accessaccounts-com/lookup" w:element="T9">
                <w:smartTagPr>
                  <w:attr w:name="WField" w:val="SACODE"/>
                  <w:attr w:name="DField" w:val="SACODE"/>
                  <w:attr w:name="Value" w:val="'902502505'"/>
                  <w:attr w:name="User" w:val="1"/>
                </w:smartTagPr>
                <w:smartTag w:uri="schemas-accessaccounts-com/lookup" w:element="T7">
                  <w:smartTagPr>
                    <w:attr w:name="WField" w:val="CH_CODE"/>
                    <w:attr w:name="DField" w:val="CH_CODE"/>
                    <w:attr w:name="Value" w:val="'902502505'"/>
                    <w:attr w:name="User" w:val="1"/>
                  </w:smartTagPr>
                  <w:smartTag w:uri="schemas-accessaccounts-com/lookup" w:element="T3">
                    <w:smartTagPr>
                      <w:attr w:name="WField" w:val="NCOPY_ACCCODE"/>
                      <w:attr w:name="DField" w:val="NCOPY_ACCCODE"/>
                      <w:attr w:name="Value" w:val="'902502505'"/>
                      <w:attr w:name="User" w:val="1"/>
                    </w:smartTagPr>
                    <w:r w:rsidR="00114046" w:rsidRPr="00114046">
                      <w:t>it</w:t>
                    </w:r>
                  </w:smartTag>
                </w:smartTag>
              </w:smartTag>
            </w:smartTag>
            <w:r w:rsidR="00114046" w:rsidRPr="00114046">
              <w:t>chboard service.</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To be the first point of enquiry to all vis</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ors at rec</w:t>
            </w:r>
            <w:smartTag w:uri="schemas-accessaccounts-com/lookup" w:element="T14">
              <w:smartTagPr>
                <w:attr w:name="User" w:val="1"/>
                <w:attr w:name="Value" w:val="'EP'"/>
                <w:attr w:name="DField" w:val="USER_ID"/>
                <w:attr w:name="WField" w:val="USER_ID"/>
              </w:smartTagPr>
              <w:r w:rsidRPr="00114046">
                <w:t>ep</w:t>
              </w:r>
            </w:smartTag>
            <w:r w:rsidRPr="00114046">
              <w:t>tion, providing inform</w:t>
            </w:r>
            <w:smartTag w:uri="schemas-accessaccounts-com/lookup" w:element="T2">
              <w:smartTagPr>
                <w:attr w:name="User" w:val="1"/>
                <w:attr w:name="Value" w:val="'AR015'"/>
                <w:attr w:name="DField" w:val="SUCODE"/>
                <w:attr w:name="WField" w:val="SUCODE"/>
              </w:smartTagPr>
              <w:r w:rsidRPr="00114046">
                <w:t>ati</w:t>
              </w:r>
            </w:smartTag>
            <w:r w:rsidRPr="00114046">
              <w:t>on and advice on the di</w:t>
            </w:r>
            <w:bookmarkStart w:id="0" w:name="_GoBack"/>
            <w:bookmarkEnd w:id="0"/>
            <w:r w:rsidRPr="00114046">
              <w:t>verse range of Council services, in an accurate and consistent fashion.</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Co-ordinate houseke</w:t>
            </w:r>
            <w:smartTag w:uri="schemas-accessaccounts-com/lookup" w:element="T14">
              <w:smartTagPr>
                <w:attr w:name="User" w:val="1"/>
                <w:attr w:name="Value" w:val="'EP'"/>
                <w:attr w:name="DField" w:val="USER_ID"/>
                <w:attr w:name="WField" w:val="USER_ID"/>
              </w:smartTagPr>
              <w:r w:rsidRPr="00114046">
                <w:t>ep</w:t>
              </w:r>
            </w:smartTag>
            <w:r w:rsidRPr="00114046">
              <w:t>ing arrangemen</w:t>
            </w:r>
            <w:smartTag w:uri="schemas-accessaccounts-com/lookup" w:element="T14">
              <w:smartTagPr>
                <w:attr w:name="User" w:val="1"/>
                <w:attr w:name="Value" w:val="'TS'"/>
                <w:attr w:name="DField" w:val="USER_ID"/>
                <w:attr w:name="WField" w:val="USER_ID"/>
              </w:smartTagPr>
              <w:r w:rsidRPr="00114046">
                <w:t>ts</w:t>
              </w:r>
            </w:smartTag>
            <w:r w:rsidRPr="00114046">
              <w:t xml:space="preserve"> and help maintain a clean and tidy rec</w:t>
            </w:r>
            <w:smartTag w:uri="schemas-accessaccounts-com/lookup" w:element="T14">
              <w:smartTagPr>
                <w:attr w:name="User" w:val="1"/>
                <w:attr w:name="Value" w:val="'EP'"/>
                <w:attr w:name="DField" w:val="USER_ID"/>
                <w:attr w:name="WField" w:val="USER_ID"/>
              </w:smartTagPr>
              <w:r w:rsidRPr="00114046">
                <w:t>ep</w:t>
              </w:r>
            </w:smartTag>
            <w:r w:rsidRPr="00114046">
              <w:t>tion area, ensuring that l</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erature/leafle</w:t>
            </w:r>
            <w:smartTag w:uri="schemas-accessaccounts-com/lookup" w:element="T14">
              <w:smartTagPr>
                <w:attr w:name="User" w:val="1"/>
                <w:attr w:name="Value" w:val="'TS'"/>
                <w:attr w:name="DField" w:val="USER_ID"/>
                <w:attr w:name="WField" w:val="USER_ID"/>
              </w:smartTagPr>
              <w:r w:rsidRPr="00114046">
                <w:t>ts</w:t>
              </w:r>
            </w:smartTag>
            <w:r w:rsidRPr="00114046">
              <w:t xml:space="preserve"> on display are cur</w:t>
            </w:r>
            <w:smartTag w:uri="schemas-accessaccounts-com/lookup" w:element="T3">
              <w:smartTagPr>
                <w:attr w:name="User" w:val="1"/>
                <w:attr w:name="Value" w:val="'101034108'"/>
                <w:attr w:name="DField" w:val="NCOPY_ACCCODE"/>
                <w:attr w:name="WField" w:val="NCOPY_ACCCODE"/>
              </w:smartTagPr>
              <w:r w:rsidRPr="00114046">
                <w:t>rent</w:t>
              </w:r>
            </w:smartTag>
            <w:r w:rsidRPr="00114046">
              <w:t xml:space="preserve"> and relevant, and stocks are maintained.</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When oper</w:t>
            </w:r>
            <w:smartTag w:uri="schemas-accessaccounts-com/lookup" w:element="T2">
              <w:smartTagPr>
                <w:attr w:name="User" w:val="1"/>
                <w:attr w:name="Value" w:val="'AR015'"/>
                <w:attr w:name="DField" w:val="SUCODE"/>
                <w:attr w:name="WField" w:val="SUCODE"/>
              </w:smartTagPr>
              <w:r w:rsidRPr="00114046">
                <w:t>ati</w:t>
              </w:r>
            </w:smartTag>
            <w:r w:rsidRPr="00114046">
              <w:t>ng at the Inform</w:t>
            </w:r>
            <w:smartTag w:uri="schemas-accessaccounts-com/lookup" w:element="T2">
              <w:smartTagPr>
                <w:attr w:name="User" w:val="1"/>
                <w:attr w:name="Value" w:val="'AR015'"/>
                <w:attr w:name="DField" w:val="SUCODE"/>
                <w:attr w:name="WField" w:val="SUCODE"/>
              </w:smartTagPr>
              <w:r w:rsidRPr="00114046">
                <w:t>ati</w:t>
              </w:r>
            </w:smartTag>
            <w:r w:rsidRPr="00114046">
              <w:t>on Centre at the Civic Su</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e, manage the booking arrangemen</w:t>
            </w:r>
            <w:smartTag w:uri="schemas-accessaccounts-com/lookup" w:element="T14">
              <w:smartTagPr>
                <w:attr w:name="User" w:val="1"/>
                <w:attr w:name="Value" w:val="'TS'"/>
                <w:attr w:name="DField" w:val="USER_ID"/>
                <w:attr w:name="WField" w:val="USER_ID"/>
              </w:smartTagPr>
              <w:r w:rsidRPr="00114046">
                <w:t>ts</w:t>
              </w:r>
            </w:smartTag>
            <w:r w:rsidRPr="00114046">
              <w:t xml:space="preserve"> for rooms in that </w:t>
            </w:r>
            <w:smartTag w:uri="schemas-accessaccounts-com/lookup" w:element="T2">
              <w:smartTagPr>
                <w:attr w:name="User" w:val="1"/>
                <w:attr w:name="Value" w:val="'CM001'"/>
                <w:attr w:name="DField" w:val="SUCODE"/>
                <w:attr w:name="WField" w:val="SUCODE"/>
              </w:smartTagPr>
              <w:r w:rsidRPr="00114046">
                <w:t>building</w:t>
              </w:r>
            </w:smartTag>
            <w:r w:rsidRPr="00114046">
              <w:t xml:space="preserve"> and set up/clear away catering facil</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ies in the meeting rooms, as required.</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To provide cover at e</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her of the rec</w:t>
            </w:r>
            <w:smartTag w:uri="schemas-accessaccounts-com/lookup" w:element="T14">
              <w:smartTagPr>
                <w:attr w:name="User" w:val="1"/>
                <w:attr w:name="Value" w:val="'EP'"/>
                <w:attr w:name="DField" w:val="USER_ID"/>
                <w:attr w:name="WField" w:val="USER_ID"/>
              </w:smartTagPr>
              <w:r w:rsidRPr="00114046">
                <w:t>ep</w:t>
              </w:r>
            </w:smartTag>
            <w:r w:rsidRPr="00114046">
              <w:t>tion facil</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ies as required.</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To operate the Council’s sw</w:t>
            </w:r>
            <w:smartTag w:uri="schemas-accessaccounts-com/lookup" w:element="T10">
              <w:smartTagPr>
                <w:attr w:name="User" w:val="1"/>
                <w:attr w:name="Value" w:val="'902502505'"/>
                <w:attr w:name="DField" w:val="PACODE"/>
                <w:attr w:name="WField" w:val="PACODE"/>
              </w:smartTagPr>
              <w:smartTag w:uri="schemas-accessaccounts-com/lookup" w:element="T9">
                <w:smartTagPr>
                  <w:attr w:name="User" w:val="1"/>
                  <w:attr w:name="Value" w:val="'902502505'"/>
                  <w:attr w:name="DField" w:val="SACODE"/>
                  <w:attr w:name="WField" w:val="SACODE"/>
                </w:smartTagPr>
                <w:smartTag w:uri="schemas-accessaccounts-com/lookup" w:element="T7">
                  <w:smartTagPr>
                    <w:attr w:name="User" w:val="1"/>
                    <w:attr w:name="Value" w:val="'902502505'"/>
                    <w:attr w:name="DField" w:val="CH_CODE"/>
                    <w:attr w:name="WField" w:val="CH_CODE"/>
                  </w:smartTagPr>
                  <w:smartTag w:uri="schemas-accessaccounts-com/lookup" w:element="T3">
                    <w:smartTagPr>
                      <w:attr w:name="User" w:val="1"/>
                      <w:attr w:name="Value" w:val="'902502505'"/>
                      <w:attr w:name="DField" w:val="NCOPY_ACCCODE"/>
                      <w:attr w:name="WField" w:val="NCOPY_ACCCODE"/>
                    </w:smartTagPr>
                    <w:r w:rsidRPr="00114046">
                      <w:t>it</w:t>
                    </w:r>
                  </w:smartTag>
                </w:smartTag>
              </w:smartTag>
            </w:smartTag>
            <w:r w:rsidRPr="00114046">
              <w:t>chboard.</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 xml:space="preserve">Maintain own knowledge to ensure the </w:t>
            </w:r>
            <w:smartTag w:uri="schemas-accessaccounts-com/lookup" w:element="T10">
              <w:smartTagPr>
                <w:attr w:name="User" w:val="1"/>
                <w:attr w:name="Value" w:val="'121218236'"/>
                <w:attr w:name="DField" w:val="PACODE"/>
                <w:attr w:name="WField" w:val="PACODE"/>
              </w:smartTagPr>
              <w:r w:rsidRPr="00114046">
                <w:t>provision</w:t>
              </w:r>
            </w:smartTag>
            <w:r w:rsidRPr="00114046">
              <w:t xml:space="preserve"> of timely and appropriate information on Council and partner orga</w:t>
            </w:r>
            <w:smartTag w:uri="schemas-accessaccounts-com/lookup" w:element="T3">
              <w:smartTagPr>
                <w:attr w:name="User" w:val="1"/>
                <w:attr w:name="Value" w:val="'822271001'"/>
                <w:attr w:name="DField" w:val="NCOPY_ACCCODE"/>
                <w:attr w:name="WField" w:val="NCOPY_ACCCODE"/>
              </w:smartTagPr>
              <w:r w:rsidRPr="00114046">
                <w:t>ni</w:t>
              </w:r>
            </w:smartTag>
            <w:smartTag w:uri="schemas-accessaccounts-com/lookup" w:element="T14">
              <w:smartTagPr>
                <w:attr w:name="User" w:val="1"/>
                <w:attr w:name="Value" w:val="'SA'"/>
                <w:attr w:name="DField" w:val="USER_ID"/>
                <w:attr w:name="WField" w:val="USER_ID"/>
              </w:smartTagPr>
              <w:r w:rsidRPr="00114046">
                <w:t>s</w:t>
              </w:r>
              <w:smartTag w:uri="schemas-accessaccounts-com/lookup" w:element="T2">
                <w:smartTagPr>
                  <w:attr w:name="User" w:val="1"/>
                  <w:attr w:name="Value" w:val="'AR015'"/>
                  <w:attr w:name="DField" w:val="SUCODE"/>
                  <w:attr w:name="WField" w:val="SUCODE"/>
                </w:smartTagPr>
                <w:r w:rsidRPr="00114046">
                  <w:t>a</w:t>
                </w:r>
              </w:smartTag>
            </w:smartTag>
            <w:r w:rsidRPr="00114046">
              <w:t>tion services in response to customer enquiries.</w:t>
            </w:r>
          </w:p>
        </w:tc>
      </w:tr>
      <w:tr w:rsidR="00114046" w:rsidRPr="00114046" w:rsidTr="003F2BCF">
        <w:tc>
          <w:tcPr>
            <w:tcW w:w="10098" w:type="dxa"/>
            <w:tcBorders>
              <w:top w:val="nil"/>
              <w:bottom w:val="nil"/>
            </w:tcBorders>
            <w:shd w:val="clear" w:color="auto" w:fill="F0F8EE"/>
          </w:tcPr>
          <w:p w:rsidR="00114046" w:rsidRPr="00114046" w:rsidRDefault="00114046" w:rsidP="00114046">
            <w:pPr>
              <w:pStyle w:val="Bullet"/>
            </w:pPr>
            <w:r>
              <w:t xml:space="preserve"> </w:t>
            </w:r>
            <w:r w:rsidRPr="00114046">
              <w:t>Maintain the information and recording systems associated with the front of house service.</w:t>
            </w:r>
          </w:p>
        </w:tc>
      </w:tr>
      <w:tr w:rsidR="00114046" w:rsidRPr="00114046" w:rsidTr="003F2BCF">
        <w:tc>
          <w:tcPr>
            <w:tcW w:w="10098" w:type="dxa"/>
            <w:tcBorders>
              <w:top w:val="nil"/>
            </w:tcBorders>
            <w:shd w:val="clear" w:color="auto" w:fill="F0F8EE"/>
          </w:tcPr>
          <w:p w:rsidR="00114046" w:rsidRPr="00114046" w:rsidRDefault="00114046" w:rsidP="00114046">
            <w:pPr>
              <w:pStyle w:val="Bullet"/>
            </w:pPr>
            <w:r>
              <w:t xml:space="preserve"> </w:t>
            </w:r>
            <w:r w:rsidRPr="00114046">
              <w:t>Provide support to colleagues through having a flexible approach to work and customer service.</w:t>
            </w:r>
          </w:p>
        </w:tc>
      </w:tr>
    </w:tbl>
    <w:p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tbl>
      <w:tblPr>
        <w:tblStyle w:val="TableGrid"/>
        <w:tblW w:w="0" w:type="auto"/>
        <w:shd w:val="clear" w:color="auto" w:fill="427730"/>
        <w:tblLook w:val="04A0" w:firstRow="1" w:lastRow="0" w:firstColumn="1" w:lastColumn="0" w:noHBand="0" w:noVBand="1"/>
      </w:tblPr>
      <w:tblGrid>
        <w:gridCol w:w="10098"/>
      </w:tblGrid>
      <w:tr w:rsidR="00B84C7D" w:rsidRPr="009D1C12" w:rsidTr="00B65D84">
        <w:trPr>
          <w:cantSplit/>
          <w:tblHeader/>
        </w:trPr>
        <w:tc>
          <w:tcPr>
            <w:tcW w:w="10098" w:type="dxa"/>
            <w:shd w:val="clear" w:color="auto" w:fill="427730"/>
          </w:tcPr>
          <w:p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lastRenderedPageBreak/>
              <w:t>Corporate Re</w:t>
            </w:r>
            <w:r w:rsidR="00944717">
              <w:rPr>
                <w:b/>
                <w:bCs/>
                <w:color w:val="FFFFFF" w:themeColor="background1"/>
                <w:sz w:val="26"/>
                <w:szCs w:val="26"/>
              </w:rPr>
              <w:t>sponsibilities</w:t>
            </w:r>
          </w:p>
        </w:tc>
      </w:tr>
      <w:tr w:rsidR="00B84C7D" w:rsidRPr="006E4CAC" w:rsidTr="00B65D84">
        <w:trPr>
          <w:cantSplit/>
        </w:trPr>
        <w:tc>
          <w:tcPr>
            <w:tcW w:w="10098" w:type="dxa"/>
            <w:tcBorders>
              <w:bottom w:val="nil"/>
            </w:tcBorders>
            <w:shd w:val="clear" w:color="auto" w:fill="F0F8EE"/>
          </w:tcPr>
          <w:p w:rsidR="00B84C7D" w:rsidRPr="00501261" w:rsidRDefault="003F2BCF" w:rsidP="0019347D">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rsidTr="00B65D84">
        <w:trPr>
          <w:cantSplit/>
        </w:trPr>
        <w:tc>
          <w:tcPr>
            <w:tcW w:w="10098" w:type="dxa"/>
            <w:tcBorders>
              <w:top w:val="nil"/>
              <w:bottom w:val="nil"/>
            </w:tcBorders>
            <w:shd w:val="clear" w:color="auto" w:fill="F0F8EE"/>
          </w:tcPr>
          <w:p w:rsidR="00B84C7D" w:rsidRDefault="003F2BCF" w:rsidP="0019347D">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rsidTr="00B65D84">
        <w:trPr>
          <w:cantSplit/>
        </w:trPr>
        <w:tc>
          <w:tcPr>
            <w:tcW w:w="10098" w:type="dxa"/>
            <w:tcBorders>
              <w:top w:val="nil"/>
              <w:bottom w:val="nil"/>
            </w:tcBorders>
            <w:shd w:val="clear" w:color="auto" w:fill="F0F8EE"/>
          </w:tcPr>
          <w:p w:rsidR="00B84C7D" w:rsidRDefault="003F2BCF" w:rsidP="0019347D">
            <w:pPr>
              <w:pStyle w:val="Bullet"/>
            </w:pPr>
            <w:r>
              <w:t xml:space="preserve"> </w:t>
            </w:r>
            <w:r w:rsidR="00B84C7D">
              <w:t>To support the Council’s Equalities &amp; Diversity Policies.</w:t>
            </w:r>
          </w:p>
        </w:tc>
      </w:tr>
      <w:tr w:rsidR="00944717" w:rsidRPr="006E4CAC" w:rsidTr="00944717">
        <w:trPr>
          <w:cantSplit/>
        </w:trPr>
        <w:tc>
          <w:tcPr>
            <w:tcW w:w="10098" w:type="dxa"/>
            <w:tcBorders>
              <w:top w:val="nil"/>
              <w:bottom w:val="nil"/>
            </w:tcBorders>
            <w:shd w:val="clear" w:color="auto" w:fill="F0F8EE"/>
          </w:tcPr>
          <w:p w:rsidR="00944717" w:rsidRPr="00B84C7D" w:rsidRDefault="003F2BCF" w:rsidP="0019347D">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rsidTr="00B65D84">
        <w:trPr>
          <w:cantSplit/>
        </w:trPr>
        <w:tc>
          <w:tcPr>
            <w:tcW w:w="10098" w:type="dxa"/>
            <w:tcBorders>
              <w:top w:val="nil"/>
            </w:tcBorders>
            <w:shd w:val="clear" w:color="auto" w:fill="F0F8EE"/>
          </w:tcPr>
          <w:p w:rsidR="00B84C7D" w:rsidRDefault="003F2BCF" w:rsidP="0019347D">
            <w:pPr>
              <w:pStyle w:val="Bullet"/>
            </w:pPr>
            <w:r>
              <w:t xml:space="preserve"> </w:t>
            </w:r>
            <w:r w:rsidR="00B84C7D" w:rsidRPr="00B84C7D">
              <w:t xml:space="preserve">To contribute to project work arising from the Business Plan </w:t>
            </w:r>
            <w:r w:rsidR="00B84C7D">
              <w:t>and to undertaken any other reasonable duties as may be required from time to time by the Line Manager/ Leadership Team.</w:t>
            </w:r>
          </w:p>
        </w:tc>
      </w:tr>
    </w:tbl>
    <w:p w:rsidR="005D6B07"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rsidTr="00B65D84">
        <w:trPr>
          <w:cantSplit/>
          <w:tblHeader/>
        </w:trPr>
        <w:tc>
          <w:tcPr>
            <w:tcW w:w="10098" w:type="dxa"/>
            <w:shd w:val="clear" w:color="auto" w:fill="427730"/>
          </w:tcPr>
          <w:p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rsidTr="005D6B07">
        <w:trPr>
          <w:cantSplit/>
        </w:trPr>
        <w:tc>
          <w:tcPr>
            <w:tcW w:w="10098" w:type="dxa"/>
            <w:tcBorders>
              <w:bottom w:val="nil"/>
            </w:tcBorders>
            <w:shd w:val="clear" w:color="auto" w:fill="F0F8EE"/>
          </w:tcPr>
          <w:p w:rsidR="005D6B07" w:rsidRDefault="005D6B07" w:rsidP="0019347D">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rsidR="00C91027" w:rsidRDefault="00C91027" w:rsidP="0019347D">
            <w:pPr>
              <w:pStyle w:val="Bullet"/>
              <w:numPr>
                <w:ilvl w:val="0"/>
                <w:numId w:val="0"/>
              </w:numPr>
            </w:pPr>
          </w:p>
          <w:p w:rsidR="00C91027" w:rsidRDefault="00C91027" w:rsidP="0019347D">
            <w:pPr>
              <w:pStyle w:val="Bullet"/>
              <w:numPr>
                <w:ilvl w:val="0"/>
                <w:numId w:val="0"/>
              </w:numPr>
            </w:pPr>
          </w:p>
          <w:p w:rsidR="00C91027" w:rsidRDefault="00C91027" w:rsidP="0019347D">
            <w:pPr>
              <w:pStyle w:val="Bullet"/>
              <w:numPr>
                <w:ilvl w:val="0"/>
                <w:numId w:val="0"/>
              </w:numPr>
            </w:pPr>
          </w:p>
          <w:p w:rsidR="00C91027" w:rsidRPr="00501261" w:rsidRDefault="00C91027" w:rsidP="0019347D">
            <w:pPr>
              <w:pStyle w:val="Bullet"/>
              <w:numPr>
                <w:ilvl w:val="0"/>
                <w:numId w:val="0"/>
              </w:numPr>
            </w:pPr>
          </w:p>
        </w:tc>
      </w:tr>
      <w:tr w:rsidR="005D6B07" w:rsidRPr="005D6B07" w:rsidTr="005D6B07">
        <w:trPr>
          <w:cantSplit/>
        </w:trPr>
        <w:tc>
          <w:tcPr>
            <w:tcW w:w="10098" w:type="dxa"/>
            <w:tcBorders>
              <w:top w:val="nil"/>
              <w:bottom w:val="single" w:sz="4" w:space="0" w:color="auto"/>
            </w:tcBorders>
            <w:shd w:val="clear" w:color="auto" w:fill="F0F8EE"/>
          </w:tcPr>
          <w:p w:rsidR="005D6B07" w:rsidRPr="005D6B07" w:rsidRDefault="005D6B07" w:rsidP="0019347D">
            <w:pPr>
              <w:pStyle w:val="Bullet"/>
              <w:numPr>
                <w:ilvl w:val="0"/>
                <w:numId w:val="0"/>
              </w:numPr>
              <w:ind w:left="360"/>
            </w:pPr>
          </w:p>
          <w:p w:rsidR="005D6B07" w:rsidRPr="005D6B07" w:rsidRDefault="005D6B07" w:rsidP="0019347D">
            <w:pPr>
              <w:pStyle w:val="Bullet"/>
              <w:numPr>
                <w:ilvl w:val="0"/>
                <w:numId w:val="0"/>
              </w:numPr>
              <w:ind w:left="360"/>
            </w:pPr>
            <w:r w:rsidRPr="005D6B07">
              <w:t xml:space="preserve">Signed (Postholder):                                           </w:t>
            </w:r>
            <w:r w:rsidR="00C91027">
              <w:t xml:space="preserve">                       Dated</w:t>
            </w:r>
            <w:r w:rsidRPr="005D6B07">
              <w:t>:</w:t>
            </w:r>
          </w:p>
        </w:tc>
      </w:tr>
    </w:tbl>
    <w:p w:rsidR="00447B81" w:rsidRDefault="00447B81" w:rsidP="009B1176">
      <w:pPr>
        <w:spacing w:after="120"/>
        <w:rPr>
          <w:b/>
          <w:bCs/>
          <w:sz w:val="24"/>
        </w:rPr>
      </w:pPr>
    </w:p>
    <w:p w:rsidR="00447B81" w:rsidRDefault="00447B81" w:rsidP="009B1176">
      <w:pPr>
        <w:spacing w:after="120"/>
        <w:rPr>
          <w:b/>
          <w:bCs/>
          <w:sz w:val="24"/>
        </w:rPr>
      </w:pPr>
    </w:p>
    <w:p w:rsidR="00447B81" w:rsidRDefault="00447B81" w:rsidP="009B1176">
      <w:pPr>
        <w:spacing w:after="120"/>
        <w:rPr>
          <w:b/>
          <w:bCs/>
          <w:sz w:val="24"/>
        </w:rPr>
      </w:pPr>
    </w:p>
    <w:p w:rsidR="00447B81" w:rsidRDefault="00447B81" w:rsidP="009B1176">
      <w:pPr>
        <w:spacing w:after="120"/>
        <w:rPr>
          <w:b/>
          <w:bCs/>
          <w:sz w:val="24"/>
        </w:rPr>
      </w:pPr>
    </w:p>
    <w:p w:rsidR="00114046" w:rsidRDefault="00114046">
      <w:pPr>
        <w:spacing w:after="0"/>
        <w:rPr>
          <w:b/>
          <w:bCs/>
          <w:sz w:val="24"/>
        </w:rPr>
      </w:pPr>
      <w:r>
        <w:rPr>
          <w:b/>
          <w:bCs/>
          <w:sz w:val="24"/>
        </w:rPr>
        <w:br w:type="page"/>
      </w:r>
    </w:p>
    <w:p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F74BD8" w:rsidTr="00652B7C">
        <w:trPr>
          <w:cantSplit/>
        </w:trPr>
        <w:tc>
          <w:tcPr>
            <w:tcW w:w="738" w:type="dxa"/>
            <w:tcBorders>
              <w:bottom w:val="single" w:sz="4" w:space="0" w:color="auto"/>
            </w:tcBorders>
            <w:shd w:val="clear" w:color="auto" w:fill="427730"/>
          </w:tcPr>
          <w:p w:rsidR="00AC1E81" w:rsidRPr="00F74BD8" w:rsidRDefault="00AC1E81" w:rsidP="00F0626D">
            <w:pPr>
              <w:pStyle w:val="Single"/>
              <w:spacing w:before="120" w:after="140"/>
              <w:rPr>
                <w:b/>
                <w:color w:val="FFFFFF" w:themeColor="background1"/>
                <w:sz w:val="24"/>
              </w:rPr>
            </w:pPr>
            <w:r w:rsidRPr="00F74BD8">
              <w:rPr>
                <w:b/>
                <w:color w:val="FFFFFF" w:themeColor="background1"/>
                <w:sz w:val="24"/>
              </w:rPr>
              <w:t>Post</w:t>
            </w:r>
          </w:p>
        </w:tc>
        <w:tc>
          <w:tcPr>
            <w:tcW w:w="9435" w:type="dxa"/>
            <w:tcBorders>
              <w:bottom w:val="single" w:sz="4" w:space="0" w:color="auto"/>
            </w:tcBorders>
            <w:shd w:val="clear" w:color="auto" w:fill="427730"/>
          </w:tcPr>
          <w:p w:rsidR="00AC1E81" w:rsidRPr="00F74BD8" w:rsidRDefault="003F2BCF" w:rsidP="00AC1E81">
            <w:pPr>
              <w:pStyle w:val="Single"/>
              <w:spacing w:before="120" w:after="140"/>
              <w:rPr>
                <w:b/>
                <w:color w:val="FFFFFF" w:themeColor="background1"/>
                <w:sz w:val="24"/>
              </w:rPr>
            </w:pPr>
            <w:r>
              <w:rPr>
                <w:b/>
                <w:color w:val="FFFFFF" w:themeColor="background1"/>
                <w:sz w:val="24"/>
              </w:rPr>
              <w:t>Information Officer</w:t>
            </w:r>
          </w:p>
        </w:tc>
      </w:tr>
    </w:tbl>
    <w:p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496AB9" w:rsidTr="00652B7C">
        <w:trPr>
          <w:cantSplit/>
          <w:tblHeader/>
        </w:trPr>
        <w:tc>
          <w:tcPr>
            <w:tcW w:w="10173" w:type="dxa"/>
            <w:shd w:val="clear" w:color="auto" w:fill="427730"/>
            <w:vAlign w:val="center"/>
          </w:tcPr>
          <w:p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rsidTr="00652B7C">
        <w:trPr>
          <w:cantSplit/>
        </w:trPr>
        <w:tc>
          <w:tcPr>
            <w:tcW w:w="10173" w:type="dxa"/>
            <w:tcBorders>
              <w:bottom w:val="nil"/>
            </w:tcBorders>
            <w:shd w:val="clear" w:color="auto" w:fill="F0F8EE"/>
          </w:tcPr>
          <w:p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rsidTr="00652B7C">
        <w:trPr>
          <w:cantSplit/>
        </w:trPr>
        <w:tc>
          <w:tcPr>
            <w:tcW w:w="10173" w:type="dxa"/>
            <w:tcBorders>
              <w:top w:val="nil"/>
              <w:bottom w:val="nil"/>
            </w:tcBorders>
            <w:shd w:val="clear" w:color="auto" w:fill="F0F8EE"/>
          </w:tcPr>
          <w:p w:rsidR="00B65D84" w:rsidRDefault="003F2BCF" w:rsidP="00114046">
            <w:pPr>
              <w:pStyle w:val="Bullet"/>
            </w:pPr>
            <w:r>
              <w:t xml:space="preserve"> </w:t>
            </w:r>
            <w:r w:rsidR="00114046" w:rsidRPr="00114046">
              <w:t>Good standard of education e.g. G.C.S.Es/ O’levels or equivalent including Maths &amp; English</w:t>
            </w:r>
          </w:p>
        </w:tc>
      </w:tr>
      <w:tr w:rsidR="00B65D84" w:rsidRPr="00496AB9" w:rsidTr="00652B7C">
        <w:trPr>
          <w:cantSplit/>
        </w:trPr>
        <w:tc>
          <w:tcPr>
            <w:tcW w:w="10173" w:type="dxa"/>
            <w:tcBorders>
              <w:bottom w:val="nil"/>
            </w:tcBorders>
            <w:shd w:val="clear" w:color="auto" w:fill="F0F8EE"/>
          </w:tcPr>
          <w:p w:rsidR="00B65D84" w:rsidRPr="0077620F" w:rsidRDefault="00B65D84" w:rsidP="00256773">
            <w:pPr>
              <w:pStyle w:val="Bold12ptHeading"/>
              <w:spacing w:before="60" w:after="60"/>
              <w:rPr>
                <w:sz w:val="24"/>
              </w:rPr>
            </w:pPr>
            <w:r w:rsidRPr="0077620F">
              <w:rPr>
                <w:sz w:val="24"/>
              </w:rPr>
              <w:t>Knowledge and Skills</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Pr="0015453C" w:rsidRDefault="003F2BCF" w:rsidP="003F2BCF">
            <w:pPr>
              <w:pStyle w:val="Bullet"/>
            </w:pPr>
            <w:r>
              <w:t xml:space="preserve"> </w:t>
            </w:r>
            <w:r w:rsidRPr="0015453C">
              <w:t>Effective at analysing information and resolving problems</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Pr="0015453C" w:rsidRDefault="003F2BCF" w:rsidP="003F2BCF">
            <w:pPr>
              <w:pStyle w:val="Bullet"/>
            </w:pPr>
            <w:r>
              <w:t xml:space="preserve"> </w:t>
            </w:r>
            <w:r w:rsidRPr="0015453C">
              <w:t>Effective listening skills</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Pr="0015453C" w:rsidRDefault="003F2BCF" w:rsidP="003F2BCF">
            <w:pPr>
              <w:pStyle w:val="Bullet"/>
            </w:pPr>
            <w:r>
              <w:t xml:space="preserve"> </w:t>
            </w:r>
            <w:r w:rsidRPr="0015453C">
              <w:t>Sound organisational skills</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Pr="0015453C" w:rsidRDefault="003F2BCF" w:rsidP="003F2BCF">
            <w:pPr>
              <w:pStyle w:val="Bullet"/>
            </w:pPr>
            <w:r>
              <w:t xml:space="preserve"> </w:t>
            </w:r>
            <w:r w:rsidRPr="0015453C">
              <w:t>Excellent verbal communication skills both on the telephone and face to face</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Pr="0015453C" w:rsidRDefault="003F2BCF" w:rsidP="003F2BCF">
            <w:pPr>
              <w:pStyle w:val="Bullet"/>
            </w:pPr>
            <w:r>
              <w:t xml:space="preserve"> </w:t>
            </w:r>
            <w:r w:rsidRPr="0015453C">
              <w:t>Good working knowledge of Microsoft ‘Office’ software – Windows, Word, Excel and Outlook</w:t>
            </w:r>
          </w:p>
        </w:tc>
      </w:tr>
      <w:tr w:rsidR="003F2BCF" w:rsidRPr="00283A9C" w:rsidTr="00652B7C">
        <w:tblPrEx>
          <w:shd w:val="clear" w:color="auto" w:fill="auto"/>
        </w:tblPrEx>
        <w:trPr>
          <w:cantSplit/>
        </w:trPr>
        <w:tc>
          <w:tcPr>
            <w:tcW w:w="10173" w:type="dxa"/>
            <w:tcBorders>
              <w:top w:val="nil"/>
              <w:bottom w:val="nil"/>
            </w:tcBorders>
            <w:shd w:val="clear" w:color="auto" w:fill="F0F8EE"/>
          </w:tcPr>
          <w:p w:rsidR="003F2BCF" w:rsidRDefault="003F2BCF" w:rsidP="003F2BCF">
            <w:pPr>
              <w:pStyle w:val="Bullet"/>
            </w:pPr>
            <w:r>
              <w:t xml:space="preserve"> </w:t>
            </w:r>
            <w:r w:rsidRPr="003F2BCF">
              <w:t>Understands why equalities and diversity is important and can apply this in the workplace</w:t>
            </w:r>
          </w:p>
        </w:tc>
      </w:tr>
      <w:tr w:rsidR="003F2BCF" w:rsidRPr="00496AB9" w:rsidTr="00652B7C">
        <w:tblPrEx>
          <w:shd w:val="clear" w:color="auto" w:fill="auto"/>
        </w:tblPrEx>
        <w:trPr>
          <w:cantSplit/>
        </w:trPr>
        <w:tc>
          <w:tcPr>
            <w:tcW w:w="10173" w:type="dxa"/>
            <w:tcBorders>
              <w:top w:val="single" w:sz="4" w:space="0" w:color="auto"/>
              <w:bottom w:val="nil"/>
            </w:tcBorders>
            <w:shd w:val="clear" w:color="auto" w:fill="F0F8EE"/>
          </w:tcPr>
          <w:p w:rsidR="003F2BCF" w:rsidRPr="0077620F" w:rsidRDefault="003F2BCF" w:rsidP="00256773">
            <w:pPr>
              <w:pStyle w:val="Bold12ptHeading"/>
              <w:spacing w:before="60" w:after="60"/>
              <w:rPr>
                <w:sz w:val="24"/>
              </w:rPr>
            </w:pPr>
            <w:r w:rsidRPr="0077620F">
              <w:rPr>
                <w:sz w:val="24"/>
              </w:rPr>
              <w:t>Experience</w:t>
            </w:r>
          </w:p>
        </w:tc>
      </w:tr>
      <w:tr w:rsidR="003F2BCF" w:rsidRPr="003F2BCF" w:rsidTr="00652B7C">
        <w:tblPrEx>
          <w:shd w:val="clear" w:color="auto" w:fill="auto"/>
        </w:tblPrEx>
        <w:tc>
          <w:tcPr>
            <w:tcW w:w="10173" w:type="dxa"/>
            <w:tcBorders>
              <w:top w:val="nil"/>
              <w:bottom w:val="nil"/>
            </w:tcBorders>
            <w:shd w:val="clear" w:color="auto" w:fill="F0F8EE"/>
          </w:tcPr>
          <w:p w:rsidR="003F2BCF" w:rsidRPr="003F2BCF" w:rsidRDefault="003F2BCF" w:rsidP="003F2BCF">
            <w:pPr>
              <w:pStyle w:val="Bullet"/>
            </w:pPr>
            <w:r>
              <w:t xml:space="preserve"> </w:t>
            </w:r>
            <w:r w:rsidRPr="003F2BCF">
              <w:t>Administration procedures and systems</w:t>
            </w:r>
          </w:p>
        </w:tc>
      </w:tr>
      <w:tr w:rsidR="003F2BCF" w:rsidRPr="003F2BCF" w:rsidTr="00652B7C">
        <w:tblPrEx>
          <w:shd w:val="clear" w:color="auto" w:fill="auto"/>
        </w:tblPrEx>
        <w:tc>
          <w:tcPr>
            <w:tcW w:w="10173" w:type="dxa"/>
            <w:tcBorders>
              <w:top w:val="nil"/>
              <w:bottom w:val="nil"/>
            </w:tcBorders>
            <w:shd w:val="clear" w:color="auto" w:fill="F0F8EE"/>
          </w:tcPr>
          <w:p w:rsidR="003F2BCF" w:rsidRPr="003F2BCF" w:rsidRDefault="003F2BCF" w:rsidP="003F2BCF">
            <w:pPr>
              <w:pStyle w:val="Bullet"/>
            </w:pPr>
            <w:r>
              <w:t xml:space="preserve"> </w:t>
            </w:r>
            <w:r w:rsidRPr="003F2BCF">
              <w:t>Working in a direct customer service delivery environment</w:t>
            </w:r>
          </w:p>
        </w:tc>
      </w:tr>
      <w:tr w:rsidR="003F2BCF" w:rsidRPr="00496AB9" w:rsidTr="00652B7C">
        <w:tblPrEx>
          <w:shd w:val="clear" w:color="auto" w:fill="auto"/>
        </w:tblPrEx>
        <w:trPr>
          <w:cantSplit/>
        </w:trPr>
        <w:tc>
          <w:tcPr>
            <w:tcW w:w="10173" w:type="dxa"/>
            <w:tcBorders>
              <w:bottom w:val="nil"/>
            </w:tcBorders>
            <w:shd w:val="clear" w:color="auto" w:fill="F0F8EE"/>
          </w:tcPr>
          <w:p w:rsidR="003F2BCF" w:rsidRPr="0077620F" w:rsidRDefault="003F2BCF" w:rsidP="001069EF">
            <w:pPr>
              <w:pStyle w:val="Bold12ptHeading"/>
              <w:spacing w:before="60" w:after="60"/>
              <w:rPr>
                <w:sz w:val="24"/>
              </w:rPr>
            </w:pPr>
            <w:r w:rsidRPr="0077620F">
              <w:rPr>
                <w:sz w:val="24"/>
              </w:rPr>
              <w:t>A</w:t>
            </w:r>
            <w:r>
              <w:rPr>
                <w:sz w:val="24"/>
              </w:rPr>
              <w:t>bility</w:t>
            </w:r>
          </w:p>
        </w:tc>
      </w:tr>
      <w:tr w:rsidR="003F2BCF" w:rsidRPr="00283A9C" w:rsidTr="00652B7C">
        <w:tblPrEx>
          <w:shd w:val="clear" w:color="auto" w:fill="auto"/>
        </w:tblPrEx>
        <w:tc>
          <w:tcPr>
            <w:tcW w:w="10173" w:type="dxa"/>
            <w:tcBorders>
              <w:top w:val="nil"/>
              <w:bottom w:val="nil"/>
            </w:tcBorders>
            <w:shd w:val="clear" w:color="auto" w:fill="F0F8EE"/>
          </w:tcPr>
          <w:p w:rsidR="003F2BCF" w:rsidRDefault="003F2BCF" w:rsidP="0019347D">
            <w:pPr>
              <w:pStyle w:val="Bullet"/>
            </w:pPr>
            <w:r>
              <w:t xml:space="preserve"> Able to prioritise work appropriately</w:t>
            </w:r>
          </w:p>
          <w:p w:rsidR="003F2BCF" w:rsidRDefault="003F2BCF" w:rsidP="0019347D">
            <w:pPr>
              <w:pStyle w:val="Bullet"/>
            </w:pPr>
            <w:r>
              <w:t xml:space="preserve"> Able to work to deadlines and work under pressure</w:t>
            </w:r>
          </w:p>
          <w:p w:rsidR="003F2BCF" w:rsidRDefault="003F2BCF" w:rsidP="0019347D">
            <w:pPr>
              <w:pStyle w:val="Bullet"/>
            </w:pPr>
            <w:r>
              <w:t xml:space="preserve"> Flexible, pro-active and adaptable</w:t>
            </w:r>
          </w:p>
          <w:p w:rsidR="003F2BCF" w:rsidRDefault="003F2BCF" w:rsidP="0019347D">
            <w:pPr>
              <w:pStyle w:val="Bullet"/>
            </w:pPr>
            <w:r>
              <w:t xml:space="preserve"> Effective team working. Sharing ownership, team goals and workload</w:t>
            </w:r>
          </w:p>
          <w:p w:rsidR="003F2BCF" w:rsidRDefault="003F2BCF" w:rsidP="0019347D">
            <w:pPr>
              <w:pStyle w:val="Bullet"/>
            </w:pPr>
            <w:r>
              <w:t xml:space="preserve"> Commitment to maximising potential and continuous improvement of self and of service</w:t>
            </w:r>
          </w:p>
          <w:p w:rsidR="003F2BCF" w:rsidRDefault="003F2BCF" w:rsidP="0019347D">
            <w:pPr>
              <w:pStyle w:val="Bullet"/>
            </w:pPr>
            <w:r>
              <w:t xml:space="preserve"> Able to contribute positive suggestions and willing to take forward</w:t>
            </w:r>
          </w:p>
          <w:p w:rsidR="003F2BCF" w:rsidRDefault="003F2BCF" w:rsidP="0019347D">
            <w:pPr>
              <w:pStyle w:val="Bullet"/>
            </w:pPr>
            <w:r>
              <w:t xml:space="preserve"> Able to establish and maintain effective relationships with people at all level</w:t>
            </w:r>
          </w:p>
        </w:tc>
      </w:tr>
      <w:tr w:rsidR="003F2BCF" w:rsidRPr="00283A9C" w:rsidTr="00652B7C">
        <w:tblPrEx>
          <w:shd w:val="clear" w:color="auto" w:fill="auto"/>
        </w:tblPrEx>
        <w:tc>
          <w:tcPr>
            <w:tcW w:w="10173" w:type="dxa"/>
            <w:tcBorders>
              <w:top w:val="nil"/>
              <w:bottom w:val="single" w:sz="4" w:space="0" w:color="auto"/>
            </w:tcBorders>
            <w:shd w:val="clear" w:color="auto" w:fill="F0F8EE"/>
          </w:tcPr>
          <w:p w:rsidR="003F2BCF" w:rsidRDefault="003F2BCF" w:rsidP="00B62385">
            <w:pPr>
              <w:pStyle w:val="Bullet"/>
            </w:pPr>
            <w:r>
              <w:t xml:space="preserve"> </w:t>
            </w:r>
            <w:r w:rsidRPr="00AC51C4">
              <w:t>Able to demonstrate a commitment to customer service</w:t>
            </w:r>
          </w:p>
        </w:tc>
      </w:tr>
    </w:tbl>
    <w:p w:rsidR="002554B8" w:rsidRDefault="002554B8"/>
    <w:tbl>
      <w:tblPr>
        <w:tblStyle w:val="TableGrid"/>
        <w:tblW w:w="0" w:type="auto"/>
        <w:shd w:val="clear" w:color="auto" w:fill="427730"/>
        <w:tblLook w:val="04A0" w:firstRow="1" w:lastRow="0" w:firstColumn="1" w:lastColumn="0" w:noHBand="0" w:noVBand="1"/>
      </w:tblPr>
      <w:tblGrid>
        <w:gridCol w:w="10173"/>
      </w:tblGrid>
      <w:tr w:rsidR="00B65D84" w:rsidRPr="00496AB9" w:rsidTr="00652B7C">
        <w:trPr>
          <w:cantSplit/>
          <w:tblHeader/>
        </w:trPr>
        <w:tc>
          <w:tcPr>
            <w:tcW w:w="10173" w:type="dxa"/>
            <w:shd w:val="clear" w:color="auto" w:fill="427730"/>
            <w:vAlign w:val="center"/>
          </w:tcPr>
          <w:p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B65D84" w:rsidRPr="00496AB9" w:rsidTr="00652B7C">
        <w:tblPrEx>
          <w:shd w:val="clear" w:color="auto" w:fill="auto"/>
        </w:tblPrEx>
        <w:tc>
          <w:tcPr>
            <w:tcW w:w="10173" w:type="dxa"/>
            <w:shd w:val="clear" w:color="auto" w:fill="F0F8EE"/>
          </w:tcPr>
          <w:p w:rsidR="00B65D84" w:rsidRDefault="00B65D84" w:rsidP="00B65D84">
            <w:pPr>
              <w:pStyle w:val="Single"/>
              <w:spacing w:before="60" w:after="60"/>
              <w:rPr>
                <w:b/>
                <w:sz w:val="24"/>
                <w:szCs w:val="24"/>
              </w:rPr>
            </w:pPr>
            <w:r w:rsidRPr="00496AB9">
              <w:rPr>
                <w:b/>
                <w:sz w:val="24"/>
                <w:szCs w:val="24"/>
              </w:rPr>
              <w:t>Qualifications</w:t>
            </w:r>
          </w:p>
          <w:p w:rsidR="002554B8" w:rsidRPr="002554B8" w:rsidRDefault="00114046" w:rsidP="00114046">
            <w:pPr>
              <w:pStyle w:val="Single"/>
              <w:numPr>
                <w:ilvl w:val="0"/>
                <w:numId w:val="17"/>
              </w:numPr>
              <w:spacing w:before="60" w:after="60"/>
              <w:rPr>
                <w:sz w:val="24"/>
                <w:szCs w:val="24"/>
              </w:rPr>
            </w:pPr>
            <w:r w:rsidRPr="00114046">
              <w:rPr>
                <w:sz w:val="24"/>
                <w:szCs w:val="24"/>
              </w:rPr>
              <w:t>Relevant Customer Care Qualifications</w:t>
            </w:r>
          </w:p>
        </w:tc>
      </w:tr>
      <w:tr w:rsidR="002554B8" w:rsidRPr="00496AB9" w:rsidTr="003F2BCF">
        <w:tblPrEx>
          <w:shd w:val="clear" w:color="auto" w:fill="auto"/>
        </w:tblPrEx>
        <w:trPr>
          <w:trHeight w:val="802"/>
        </w:trPr>
        <w:tc>
          <w:tcPr>
            <w:tcW w:w="10173" w:type="dxa"/>
            <w:tcBorders>
              <w:bottom w:val="single" w:sz="4" w:space="0" w:color="auto"/>
            </w:tcBorders>
            <w:shd w:val="clear" w:color="auto" w:fill="F0F8EE"/>
          </w:tcPr>
          <w:p w:rsidR="002554B8" w:rsidRDefault="002554B8" w:rsidP="00B65D84">
            <w:pPr>
              <w:pStyle w:val="Bold12ptHeading"/>
              <w:spacing w:before="60" w:after="60"/>
              <w:rPr>
                <w:sz w:val="24"/>
              </w:rPr>
            </w:pPr>
            <w:r w:rsidRPr="0077620F">
              <w:rPr>
                <w:sz w:val="24"/>
              </w:rPr>
              <w:lastRenderedPageBreak/>
              <w:t>Knowledge and Skills</w:t>
            </w:r>
          </w:p>
          <w:p w:rsidR="002554B8" w:rsidRPr="002554B8" w:rsidRDefault="003F2BCF" w:rsidP="002554B8">
            <w:pPr>
              <w:pStyle w:val="Bold12ptHeading"/>
              <w:numPr>
                <w:ilvl w:val="0"/>
                <w:numId w:val="18"/>
              </w:numPr>
              <w:spacing w:before="60" w:after="60"/>
              <w:rPr>
                <w:b w:val="0"/>
                <w:sz w:val="24"/>
              </w:rPr>
            </w:pPr>
            <w:r>
              <w:rPr>
                <w:b w:val="0"/>
                <w:sz w:val="24"/>
              </w:rPr>
              <w:t>Knowledge of the District</w:t>
            </w:r>
          </w:p>
        </w:tc>
      </w:tr>
      <w:tr w:rsidR="00B65D84" w:rsidRPr="00496AB9" w:rsidTr="003F2BCF">
        <w:tblPrEx>
          <w:shd w:val="clear" w:color="auto" w:fill="auto"/>
        </w:tblPrEx>
        <w:tc>
          <w:tcPr>
            <w:tcW w:w="10173" w:type="dxa"/>
            <w:tcBorders>
              <w:bottom w:val="nil"/>
            </w:tcBorders>
            <w:shd w:val="clear" w:color="auto" w:fill="F0F8EE"/>
          </w:tcPr>
          <w:p w:rsidR="00B65D84" w:rsidRPr="0077620F" w:rsidRDefault="00B65D84" w:rsidP="00B65D84">
            <w:pPr>
              <w:pStyle w:val="Bold12ptHeading"/>
              <w:spacing w:before="60" w:after="60"/>
              <w:rPr>
                <w:sz w:val="24"/>
              </w:rPr>
            </w:pPr>
            <w:r w:rsidRPr="0077620F">
              <w:rPr>
                <w:sz w:val="24"/>
              </w:rPr>
              <w:t>Experience</w:t>
            </w:r>
          </w:p>
        </w:tc>
      </w:tr>
      <w:tr w:rsidR="00B65D84" w:rsidRPr="00283A9C" w:rsidTr="003F2BCF">
        <w:tblPrEx>
          <w:shd w:val="clear" w:color="auto" w:fill="auto"/>
        </w:tblPrEx>
        <w:tc>
          <w:tcPr>
            <w:tcW w:w="10173" w:type="dxa"/>
            <w:tcBorders>
              <w:top w:val="nil"/>
              <w:bottom w:val="nil"/>
            </w:tcBorders>
            <w:shd w:val="clear" w:color="auto" w:fill="F0F8EE"/>
          </w:tcPr>
          <w:p w:rsidR="00B65D84" w:rsidRDefault="003F2BCF" w:rsidP="003F2BCF">
            <w:pPr>
              <w:pStyle w:val="Bullet"/>
            </w:pPr>
            <w:r>
              <w:t xml:space="preserve"> </w:t>
            </w:r>
            <w:r w:rsidRPr="003F2BCF">
              <w:t>Frontline reception/information centre</w:t>
            </w:r>
          </w:p>
        </w:tc>
      </w:tr>
      <w:tr w:rsidR="003F2BCF" w:rsidRPr="00283A9C" w:rsidTr="003F2BCF">
        <w:tblPrEx>
          <w:shd w:val="clear" w:color="auto" w:fill="auto"/>
        </w:tblPrEx>
        <w:tc>
          <w:tcPr>
            <w:tcW w:w="10173" w:type="dxa"/>
            <w:tcBorders>
              <w:top w:val="nil"/>
            </w:tcBorders>
            <w:shd w:val="clear" w:color="auto" w:fill="F0F8EE"/>
          </w:tcPr>
          <w:p w:rsidR="003F2BCF" w:rsidRPr="003F2BCF" w:rsidRDefault="003F2BCF" w:rsidP="003F2BCF">
            <w:pPr>
              <w:pStyle w:val="Bullet"/>
            </w:pPr>
            <w:r>
              <w:t xml:space="preserve"> </w:t>
            </w:r>
            <w:r w:rsidRPr="003F2BCF">
              <w:t>Local Government</w:t>
            </w:r>
          </w:p>
        </w:tc>
      </w:tr>
    </w:tbl>
    <w:p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046" w:rsidRDefault="00114046">
      <w:r>
        <w:separator/>
      </w:r>
    </w:p>
    <w:p w:rsidR="00114046" w:rsidRDefault="00114046"/>
  </w:endnote>
  <w:endnote w:type="continuationSeparator" w:id="0">
    <w:p w:rsidR="00114046" w:rsidRDefault="00114046">
      <w:r>
        <w:continuationSeparator/>
      </w:r>
    </w:p>
    <w:p w:rsidR="00114046" w:rsidRDefault="001140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8252720"/>
      <w:docPartObj>
        <w:docPartGallery w:val="Page Numbers (Bottom of Page)"/>
        <w:docPartUnique/>
      </w:docPartObj>
    </w:sdtPr>
    <w:sdtEndPr>
      <w:rPr>
        <w:noProof/>
        <w:sz w:val="20"/>
        <w:szCs w:val="20"/>
      </w:rPr>
    </w:sdtEndPr>
    <w:sdtContent>
      <w:p w:rsidR="00114046" w:rsidRPr="004F6B0B" w:rsidRDefault="00114046"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9E483A">
          <w:rPr>
            <w:noProof/>
          </w:rPr>
          <w:t>3</w:t>
        </w:r>
        <w:r>
          <w:rPr>
            <w:noProof/>
          </w:rPr>
          <w:fldChar w:fldCharType="end"/>
        </w:r>
        <w:r>
          <w:rPr>
            <w:noProof/>
          </w:rPr>
          <w:tab/>
        </w:r>
        <w:r w:rsidR="003F2BCF">
          <w:rPr>
            <w:color w:val="000000"/>
            <w:sz w:val="20"/>
            <w:szCs w:val="20"/>
          </w:rPr>
          <w:t>September</w:t>
        </w:r>
        <w:r>
          <w:rPr>
            <w:color w:val="000000"/>
            <w:sz w:val="20"/>
            <w:szCs w:val="20"/>
          </w:rPr>
          <w:t xml:space="preserve"> 2017</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046" w:rsidRDefault="00114046">
      <w:pPr>
        <w:spacing w:after="0"/>
      </w:pPr>
      <w:r>
        <w:separator/>
      </w:r>
    </w:p>
  </w:footnote>
  <w:footnote w:type="continuationSeparator" w:id="0">
    <w:p w:rsidR="00114046" w:rsidRDefault="00114046">
      <w:pPr>
        <w:spacing w:after="0"/>
      </w:pPr>
      <w:r>
        <w:continuationSeparator/>
      </w:r>
    </w:p>
    <w:p w:rsidR="00114046" w:rsidRDefault="00114046"/>
  </w:footnote>
  <w:footnote w:type="continuationNotice" w:id="1">
    <w:p w:rsidR="00114046" w:rsidRDefault="0011404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046" w:rsidRDefault="0011404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14046" w:rsidRPr="00382934" w:rsidTr="00E95DED">
      <w:trPr>
        <w:cantSplit/>
      </w:trPr>
      <w:tc>
        <w:tcPr>
          <w:tcW w:w="7290" w:type="dxa"/>
          <w:vAlign w:val="bottom"/>
        </w:tcPr>
        <w:p w:rsidR="00114046" w:rsidRPr="003F29B6" w:rsidRDefault="0011404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7C9BBB4" wp14:editId="0132B246">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14046" w:rsidRDefault="0011404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9cesMA&#10;AADaAAAADwAAAGRycy9kb3ducmV2LnhtbESPQWvCQBSE70L/w/IK3nTTNkiIrhJapNIKpbYXb4/s&#10;Mwlm34bsU+O/7xYEj8PMfMMsVoNr1Zn60Hg28DRNQBGX3jZcGfj9WU8yUEGQLbaeycCVAqyWD6MF&#10;5tZf+JvOO6lUhHDI0UAt0uVah7Imh2HqO+LoHXzvUKLsK217vES4a/Vzksy0w4bjQo0dvdZUHncn&#10;Z+Aj3ePbi3zSVXj4Kor3rEvD1pjx41DMQQkNcg/f2htrIIX/K/EG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59cesMAAADaAAAADwAAAAAAAAAAAAAAAACYAgAAZHJzL2Rv&#10;d25yZXYueG1sUEsFBgAAAAAEAAQA9QAAAIgDAAAAAA==&#10;" fillcolor="white [3201]" strokecolor="white [3212]" strokeweight=".5pt">
                      <v:textbox>
                        <w:txbxContent>
                          <w:p w:rsidR="00114046" w:rsidRDefault="0011404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pbDvCAAAA2gAAAA8AAABkcnMvZG93bnJldi54bWxEj0uLAjEQhO+C/yG04E0zisgwGkXE18WV&#10;VWGvzaTnwU46wyTq6K83C8Iei6r6ipovW1OJOzWutKxgNIxAEKdWl5wruF62gxiE88gaK8uk4EkO&#10;lotuZ46Jtg/+pvvZ5yJA2CWooPC+TqR0aUEG3dDWxMHLbGPQB9nkUjf4CHBTyXEUTaXBksNCgTWt&#10;C0p/zzejIDtm8amc6P1xtfv6ucSbyWvnrVL9XruagfDU+v/wp33QCsbwdyXcALl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aWw7wgAAANoAAAAPAAAAAAAAAAAAAAAAAJ8C&#10;AABkcnMvZG93bnJldi54bWxQSwUGAAAAAAQABAD3AAAAjgMAAAAA&#10;">
                      <v:imagedata r:id="rId2" o:title="Council_Logo_Euro Coated_60mm_stationery" croptop="11916f" cropbottom="17144f" cropleft="6603f" cropright="49697f"/>
                      <v:path arrowok="t"/>
                    </v:shape>
                  </v:group>
                </w:pict>
              </mc:Fallback>
            </mc:AlternateContent>
          </w:r>
          <w:r w:rsidRPr="003F29B6">
            <w:rPr>
              <w:b/>
              <w:color w:val="427730"/>
              <w:sz w:val="64"/>
              <w:szCs w:val="64"/>
            </w:rPr>
            <w:t>Job Description</w:t>
          </w:r>
        </w:p>
      </w:tc>
      <w:tc>
        <w:tcPr>
          <w:tcW w:w="2790" w:type="dxa"/>
          <w:vAlign w:val="bottom"/>
        </w:tcPr>
        <w:p w:rsidR="00114046" w:rsidRPr="00382934" w:rsidRDefault="00114046" w:rsidP="00E95DED">
          <w:pPr>
            <w:rPr>
              <w:b/>
              <w:sz w:val="32"/>
              <w:szCs w:val="32"/>
            </w:rPr>
          </w:pPr>
          <w:r>
            <w:rPr>
              <w:noProof/>
              <w:lang w:eastAsia="en-GB"/>
            </w:rPr>
            <w:drawing>
              <wp:anchor distT="0" distB="0" distL="114300" distR="114300" simplePos="0" relativeHeight="251659264" behindDoc="0" locked="0" layoutInCell="1" allowOverlap="1" wp14:anchorId="10EDDEA8" wp14:editId="1083817E">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14046" w:rsidRPr="00382934" w:rsidTr="00E95DED">
      <w:trPr>
        <w:cantSplit/>
        <w:trHeight w:hRule="exact" w:val="259"/>
      </w:trPr>
      <w:tc>
        <w:tcPr>
          <w:tcW w:w="10080" w:type="dxa"/>
          <w:gridSpan w:val="2"/>
          <w:shd w:val="clear" w:color="auto" w:fill="427730"/>
        </w:tcPr>
        <w:p w:rsidR="00114046" w:rsidRPr="00382934" w:rsidRDefault="00114046" w:rsidP="00E95DED"/>
      </w:tc>
    </w:tr>
  </w:tbl>
  <w:p w:rsidR="00114046" w:rsidRPr="00C60F9E" w:rsidRDefault="00114046" w:rsidP="00E95DED">
    <w:pPr>
      <w:pStyle w:val="Header"/>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47E04E9"/>
    <w:multiLevelType w:val="hybridMultilevel"/>
    <w:tmpl w:val="7466E152"/>
    <w:lvl w:ilvl="0" w:tplc="CA72F52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C3957B7"/>
    <w:multiLevelType w:val="hybridMultilevel"/>
    <w:tmpl w:val="A72A83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5"/>
  </w:num>
  <w:num w:numId="3">
    <w:abstractNumId w:val="0"/>
  </w:num>
  <w:num w:numId="4">
    <w:abstractNumId w:val="7"/>
  </w:num>
  <w:num w:numId="5">
    <w:abstractNumId w:val="15"/>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6"/>
    <w:lvlOverride w:ilvl="0">
      <w:startOverride w:val="1"/>
    </w:lvlOverride>
  </w:num>
  <w:num w:numId="15">
    <w:abstractNumId w:val="16"/>
    <w:lvlOverride w:ilvl="0">
      <w:startOverride w:val="2"/>
    </w:lvlOverride>
  </w:num>
  <w:num w:numId="16">
    <w:abstractNumId w:val="8"/>
  </w:num>
  <w:num w:numId="17">
    <w:abstractNumId w:val="4"/>
  </w:num>
  <w:num w:numId="18">
    <w:abstractNumId w:val="3"/>
  </w:num>
  <w:num w:numId="19">
    <w:abstractNumId w:val="13"/>
  </w:num>
  <w:num w:numId="20">
    <w:abstractNumId w:val="14"/>
  </w:num>
  <w:num w:numId="21">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49153"/>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493"/>
    <w:rsid w:val="0000113B"/>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4046"/>
    <w:rsid w:val="00135343"/>
    <w:rsid w:val="0013689E"/>
    <w:rsid w:val="00137D6F"/>
    <w:rsid w:val="00157438"/>
    <w:rsid w:val="00161D44"/>
    <w:rsid w:val="001659BB"/>
    <w:rsid w:val="001712FF"/>
    <w:rsid w:val="001732C6"/>
    <w:rsid w:val="00184C39"/>
    <w:rsid w:val="001904C6"/>
    <w:rsid w:val="0019347D"/>
    <w:rsid w:val="00196F02"/>
    <w:rsid w:val="001A0070"/>
    <w:rsid w:val="001C35E4"/>
    <w:rsid w:val="001D42DE"/>
    <w:rsid w:val="001E6646"/>
    <w:rsid w:val="00203B58"/>
    <w:rsid w:val="002043E0"/>
    <w:rsid w:val="002047EB"/>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3F2BCF"/>
    <w:rsid w:val="0040133F"/>
    <w:rsid w:val="0042419D"/>
    <w:rsid w:val="00437005"/>
    <w:rsid w:val="00440BC4"/>
    <w:rsid w:val="00447B81"/>
    <w:rsid w:val="00457078"/>
    <w:rsid w:val="00463577"/>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7D4E"/>
    <w:rsid w:val="00594B86"/>
    <w:rsid w:val="005951DA"/>
    <w:rsid w:val="00595D25"/>
    <w:rsid w:val="005A3433"/>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5B08"/>
    <w:rsid w:val="0076264D"/>
    <w:rsid w:val="00766CA4"/>
    <w:rsid w:val="00767D48"/>
    <w:rsid w:val="00767FBE"/>
    <w:rsid w:val="0077620F"/>
    <w:rsid w:val="00783FC5"/>
    <w:rsid w:val="007A07A3"/>
    <w:rsid w:val="007A6A2C"/>
    <w:rsid w:val="007B28B0"/>
    <w:rsid w:val="007B2E38"/>
    <w:rsid w:val="007B45DD"/>
    <w:rsid w:val="007C2DCD"/>
    <w:rsid w:val="007E4ED7"/>
    <w:rsid w:val="007E50D6"/>
    <w:rsid w:val="0080089D"/>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483A"/>
    <w:rsid w:val="009E5393"/>
    <w:rsid w:val="009F2932"/>
    <w:rsid w:val="00A00C9A"/>
    <w:rsid w:val="00A05379"/>
    <w:rsid w:val="00A06042"/>
    <w:rsid w:val="00A070CD"/>
    <w:rsid w:val="00A15C12"/>
    <w:rsid w:val="00A15FDF"/>
    <w:rsid w:val="00A17F63"/>
    <w:rsid w:val="00A2126C"/>
    <w:rsid w:val="00A24B99"/>
    <w:rsid w:val="00A25AE1"/>
    <w:rsid w:val="00A533BE"/>
    <w:rsid w:val="00A6172A"/>
    <w:rsid w:val="00A622BC"/>
    <w:rsid w:val="00A72989"/>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86FE3"/>
    <w:rsid w:val="00F93583"/>
    <w:rsid w:val="00F93923"/>
    <w:rsid w:val="00F95FD3"/>
    <w:rsid w:val="00FA08DF"/>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accessaccounts-com/lookup" w:name="T14"/>
  <w:smartTagType w:namespaceuri="schemas-accessaccounts-com/lookup" w:name="T2"/>
  <w:smartTagType w:namespaceuri="schemas-accessaccounts-com/lookup" w:name="T3"/>
  <w:smartTagType w:namespaceuri="schemas-accessaccounts-com/lookup" w:name="T7"/>
  <w:smartTagType w:namespaceuri="schemas-accessaccounts-com/lookup" w:name="T9"/>
  <w:smartTagType w:namespaceuri="schemas-accessaccounts-com/lookup" w:name="T10"/>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link w:val="HeaderChar"/>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19347D"/>
    <w:pPr>
      <w:numPr>
        <w:numId w:val="20"/>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19347D"/>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character" w:customStyle="1" w:styleId="HeaderChar">
    <w:name w:val="Header Char"/>
    <w:basedOn w:val="DefaultParagraphFont"/>
    <w:link w:val="Header"/>
    <w:rsid w:val="00114046"/>
    <w:rPr>
      <w:rFonts w:ascii="Arial" w:hAnsi="Arial"/>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link w:val="HeaderChar"/>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19347D"/>
    <w:pPr>
      <w:numPr>
        <w:numId w:val="20"/>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19347D"/>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character" w:customStyle="1" w:styleId="HeaderChar">
    <w:name w:val="Header Char"/>
    <w:basedOn w:val="DefaultParagraphFont"/>
    <w:link w:val="Header"/>
    <w:rsid w:val="00114046"/>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6E54312C</Template>
  <TotalTime>1</TotalTime>
  <Pages>4</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4765</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2</cp:revision>
  <cp:lastPrinted>2017-07-27T11:06:00Z</cp:lastPrinted>
  <dcterms:created xsi:type="dcterms:W3CDTF">2018-11-08T14:39:00Z</dcterms:created>
  <dcterms:modified xsi:type="dcterms:W3CDTF">2018-11-08T14:39:00Z</dcterms:modified>
</cp:coreProperties>
</file>